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4D3277" w14:paraId="0E79C229" w14:textId="77777777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  <w:tblCaption w:val="What is a School-Parent Compact?"/>
              <w:tblDescription w:val="What is a School-Parent Compact?"/>
            </w:tblPr>
            <w:tblGrid>
              <w:gridCol w:w="4032"/>
            </w:tblGrid>
            <w:tr w:rsidR="004D3277" w14:paraId="352B7B21" w14:textId="77777777" w:rsidTr="00BC088D">
              <w:trPr>
                <w:trHeight w:hRule="exact" w:val="3600"/>
                <w:tblHeader/>
              </w:trPr>
              <w:tc>
                <w:tcPr>
                  <w:tcW w:w="4032" w:type="dxa"/>
                  <w:vAlign w:val="center"/>
                </w:tcPr>
                <w:p w14:paraId="5D843D2B" w14:textId="77777777" w:rsidR="004D3277" w:rsidRDefault="00FD7CF4" w:rsidP="000762A4">
                  <w:pPr>
                    <w:pStyle w:val="Heading1"/>
                    <w:jc w:val="center"/>
                  </w:pPr>
                  <w:r>
                    <w:t>What is a School-Parent Compact?</w:t>
                  </w:r>
                </w:p>
              </w:tc>
            </w:tr>
            <w:tr w:rsidR="004D3277" w14:paraId="2C54BCE0" w14:textId="77777777" w:rsidTr="00FD7CF4">
              <w:trPr>
                <w:trHeight w:hRule="exact" w:val="7200"/>
              </w:trPr>
              <w:tc>
                <w:tcPr>
                  <w:tcW w:w="4032" w:type="dxa"/>
                  <w:shd w:val="clear" w:color="auto" w:fill="002060"/>
                </w:tcPr>
                <w:p w14:paraId="601F7907" w14:textId="77777777" w:rsidR="004D3277" w:rsidRDefault="00FD7CF4" w:rsidP="001D388B">
                  <w:pPr>
                    <w:pStyle w:val="BlockText"/>
                    <w:jc w:val="center"/>
                  </w:pPr>
                  <w:r>
                    <w:t>Jointly Developed</w:t>
                  </w:r>
                </w:p>
                <w:p w14:paraId="3272EBCB" w14:textId="77777777" w:rsidR="00BC7AD8" w:rsidRDefault="00BC7AD8" w:rsidP="001D388B">
                  <w:pPr>
                    <w:pStyle w:val="BlockText"/>
                    <w:jc w:val="center"/>
                  </w:pPr>
                  <w:r>
                    <w:t>ESSA SEC1116(d)</w:t>
                  </w:r>
                </w:p>
                <w:p w14:paraId="7DCC93F3" w14:textId="77777777" w:rsidR="00BC7AD8" w:rsidRDefault="00BC7AD8" w:rsidP="001D388B">
                  <w:pPr>
                    <w:pStyle w:val="BlockText"/>
                    <w:jc w:val="center"/>
                  </w:pPr>
                </w:p>
              </w:tc>
            </w:tr>
          </w:tbl>
          <w:p w14:paraId="49DEB0EB" w14:textId="77777777"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14:paraId="7F361583" w14:textId="77777777"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14:paraId="58E4433E" w14:textId="77777777" w:rsidR="004D3277" w:rsidRDefault="004D3277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8352" w:type="dxa"/>
              <w:tblLayout w:type="fixed"/>
              <w:tblLook w:val="04A0" w:firstRow="1" w:lastRow="0" w:firstColumn="1" w:lastColumn="0" w:noHBand="0" w:noVBand="1"/>
              <w:tblCaption w:val="Activities to Build Partnerships"/>
              <w:tblDescription w:val="Activities to Build Partnerships"/>
            </w:tblPr>
            <w:tblGrid>
              <w:gridCol w:w="4176"/>
              <w:gridCol w:w="4176"/>
            </w:tblGrid>
            <w:tr w:rsidR="00FD7CF4" w14:paraId="7A326CAB" w14:textId="77777777" w:rsidTr="00BC088D">
              <w:trPr>
                <w:trHeight w:hRule="exact" w:val="3600"/>
                <w:tblHeader/>
              </w:trPr>
              <w:tc>
                <w:tcPr>
                  <w:tcW w:w="2500" w:type="pct"/>
                  <w:vAlign w:val="center"/>
                </w:tcPr>
                <w:p w14:paraId="47F476B7" w14:textId="77777777" w:rsidR="00FD7CF4" w:rsidRDefault="00FD7CF4" w:rsidP="000762A4">
                  <w:pPr>
                    <w:pStyle w:val="Heading1"/>
                    <w:jc w:val="center"/>
                  </w:pPr>
                  <w:r>
                    <w:t>Activities</w:t>
                  </w:r>
                  <w:r w:rsidR="00864B11">
                    <w:br/>
                  </w:r>
                  <w:r>
                    <w:t>to Build Partnerships</w:t>
                  </w:r>
                </w:p>
              </w:tc>
              <w:tc>
                <w:tcPr>
                  <w:tcW w:w="2500" w:type="pct"/>
                </w:tcPr>
                <w:p w14:paraId="087B387B" w14:textId="77777777" w:rsidR="00FD7CF4" w:rsidRDefault="00FD7CF4" w:rsidP="00FD7CF4"/>
              </w:tc>
            </w:tr>
            <w:tr w:rsidR="00FD7CF4" w14:paraId="358F7326" w14:textId="77777777" w:rsidTr="00AE6C2B">
              <w:trPr>
                <w:cantSplit/>
                <w:trHeight w:val="9360"/>
              </w:trPr>
              <w:tc>
                <w:tcPr>
                  <w:tcW w:w="2500" w:type="pct"/>
                </w:tcPr>
                <w:p w14:paraId="7B7FDFD7" w14:textId="77777777" w:rsidR="00FD7CF4" w:rsidRDefault="00FD7CF4" w:rsidP="001D388B">
                  <w:pPr>
                    <w:pStyle w:val="Heading3"/>
                    <w:jc w:val="center"/>
                  </w:pPr>
                  <w:r w:rsidRPr="00FD7CF4">
                    <w:t>Communication about Student Learning</w:t>
                  </w:r>
                </w:p>
                <w:p w14:paraId="73BB47E5" w14:textId="77777777" w:rsidR="00BC7AD8" w:rsidRPr="00BC7AD8" w:rsidRDefault="00BC7AD8" w:rsidP="00BC7AD8">
                  <w:pPr>
                    <w:jc w:val="center"/>
                  </w:pPr>
                  <w:r>
                    <w:t xml:space="preserve">ESSA SEC1116(d): </w:t>
                  </w:r>
                  <w:r w:rsidRPr="00EE26AB">
                    <w:rPr>
                      <w:b/>
                    </w:rPr>
                    <w:t>(1)</w:t>
                  </w:r>
                  <w:r>
                    <w:t xml:space="preserve">, </w:t>
                  </w:r>
                  <w:r w:rsidRPr="00EE26AB">
                    <w:rPr>
                      <w:b/>
                    </w:rPr>
                    <w:t>(2)</w:t>
                  </w:r>
                  <w:r>
                    <w:t xml:space="preserve">, </w:t>
                  </w:r>
                  <w:r w:rsidRPr="00EE26AB">
                    <w:rPr>
                      <w:b/>
                    </w:rPr>
                    <w:t>(2C)</w:t>
                  </w:r>
                  <w:r>
                    <w:t>, (</w:t>
                  </w:r>
                  <w:r w:rsidRPr="009765A5">
                    <w:rPr>
                      <w:b/>
                    </w:rPr>
                    <w:t>2D</w:t>
                  </w:r>
                  <w:r>
                    <w:rPr>
                      <w:b/>
                    </w:rPr>
                    <w:t>)</w:t>
                  </w:r>
                </w:p>
              </w:tc>
              <w:tc>
                <w:tcPr>
                  <w:tcW w:w="2500" w:type="pct"/>
                  <w:textDirection w:val="btLr"/>
                </w:tcPr>
                <w:p w14:paraId="72C201B7" w14:textId="77777777" w:rsidR="00FD7CF4" w:rsidRDefault="00FD7CF4" w:rsidP="00FD7CF4">
                  <w:pPr>
                    <w:pStyle w:val="Recipient"/>
                  </w:pPr>
                </w:p>
                <w:p w14:paraId="17C8CE7B" w14:textId="77777777" w:rsidR="0064446B" w:rsidRDefault="0064446B" w:rsidP="00FD7CF4">
                  <w:pPr>
                    <w:pStyle w:val="Recipient"/>
                  </w:pPr>
                </w:p>
                <w:p w14:paraId="0DA6080C" w14:textId="77777777" w:rsidR="0064446B" w:rsidRDefault="0064446B" w:rsidP="00FD7CF4">
                  <w:pPr>
                    <w:pStyle w:val="Recipient"/>
                  </w:pPr>
                </w:p>
              </w:tc>
            </w:tr>
          </w:tbl>
          <w:p w14:paraId="5B415AE2" w14:textId="77777777" w:rsidR="004D3277" w:rsidRDefault="004D3277">
            <w:pPr>
              <w:spacing w:after="160" w:line="259" w:lineRule="auto"/>
            </w:pPr>
          </w:p>
          <w:p w14:paraId="75488762" w14:textId="77777777" w:rsidR="00F22763" w:rsidRDefault="00F22763">
            <w:pPr>
              <w:spacing w:after="160" w:line="259" w:lineRule="auto"/>
            </w:pPr>
          </w:p>
        </w:tc>
        <w:tc>
          <w:tcPr>
            <w:tcW w:w="576" w:type="dxa"/>
          </w:tcPr>
          <w:p w14:paraId="7A7EC165" w14:textId="77777777"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14:paraId="6BCE3733" w14:textId="77777777" w:rsidR="004D3277" w:rsidRDefault="004D3277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Caption w:val="Cover"/>
              <w:tblDescription w:val="Cover"/>
            </w:tblPr>
            <w:tblGrid>
              <w:gridCol w:w="4176"/>
            </w:tblGrid>
            <w:tr w:rsidR="004D3277" w14:paraId="6CE6AD4D" w14:textId="77777777" w:rsidTr="00BC088D">
              <w:trPr>
                <w:trHeight w:hRule="exact" w:val="3600"/>
                <w:tblHeader/>
              </w:trPr>
              <w:tc>
                <w:tcPr>
                  <w:tcW w:w="5000" w:type="pct"/>
                  <w:tcBorders>
                    <w:bottom w:val="single" w:sz="4" w:space="0" w:color="002060"/>
                  </w:tcBorders>
                  <w:vAlign w:val="bottom"/>
                </w:tcPr>
                <w:p w14:paraId="612894F0" w14:textId="77777777" w:rsidR="004D3277" w:rsidRDefault="00FD7CF4" w:rsidP="00FD7CF4">
                  <w:pPr>
                    <w:pStyle w:val="Title"/>
                  </w:pPr>
                  <w:r>
                    <w:t>Cover</w:t>
                  </w:r>
                </w:p>
              </w:tc>
            </w:tr>
            <w:tr w:rsidR="004D3277" w14:paraId="773CBF17" w14:textId="77777777" w:rsidTr="00FD7CF4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4" w:space="0" w:color="002060"/>
                  </w:tcBorders>
                </w:tcPr>
                <w:p w14:paraId="68935550" w14:textId="53E20F18" w:rsidR="004D3277" w:rsidRDefault="00BE08AC" w:rsidP="00FD7CF4">
                  <w:pPr>
                    <w:pStyle w:val="Subtitle"/>
                  </w:pPr>
                  <w:r>
                    <w:t>20</w:t>
                  </w:r>
                  <w:r w:rsidR="009A6517">
                    <w:t>2</w:t>
                  </w:r>
                  <w:r w:rsidR="00106845">
                    <w:t>5</w:t>
                  </w:r>
                  <w:r>
                    <w:t>-202</w:t>
                  </w:r>
                  <w:r w:rsidR="00106845">
                    <w:t>6</w:t>
                  </w:r>
                </w:p>
              </w:tc>
            </w:tr>
            <w:tr w:rsidR="004D3277" w14:paraId="3E121E65" w14:textId="77777777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14:paraId="707BDE2C" w14:textId="77777777" w:rsidR="00FD7CF4" w:rsidRDefault="005641BA" w:rsidP="00FD7CF4">
                  <w:pPr>
                    <w:pStyle w:val="BlockHeading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FB19A85" wp14:editId="1B81B0A4">
                        <wp:extent cx="822960" cy="396784"/>
                        <wp:effectExtent l="0" t="0" r="0" b="3810"/>
                        <wp:docPr id="4" name="Picture 4" descr="Placeholder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" cy="39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D7CF4" w:rsidRPr="00FD7CF4">
                    <w:t xml:space="preserve"> </w:t>
                  </w:r>
                </w:p>
                <w:p w14:paraId="5B0731E6" w14:textId="77777777" w:rsidR="004D3277" w:rsidRDefault="00FD7CF4" w:rsidP="00FD7CF4">
                  <w:pPr>
                    <w:spacing w:after="160" w:line="264" w:lineRule="auto"/>
                    <w:jc w:val="right"/>
                  </w:pPr>
                  <w:r w:rsidRPr="00FD7CF4">
                    <w:rPr>
                      <w:sz w:val="20"/>
                    </w:rPr>
                    <w:t>REVISED xx/xx/xxxx</w:t>
                  </w:r>
                </w:p>
              </w:tc>
            </w:tr>
            <w:tr w:rsidR="004D3277" w14:paraId="18D9FB2D" w14:textId="77777777" w:rsidTr="00FD7CF4">
              <w:trPr>
                <w:trHeight w:hRule="exact" w:val="144"/>
              </w:trPr>
              <w:tc>
                <w:tcPr>
                  <w:tcW w:w="5000" w:type="pct"/>
                  <w:shd w:val="clear" w:color="auto" w:fill="002060"/>
                </w:tcPr>
                <w:p w14:paraId="5824DA5D" w14:textId="77777777" w:rsidR="004D3277" w:rsidRDefault="004D3277">
                  <w:pPr>
                    <w:spacing w:after="200" w:line="264" w:lineRule="auto"/>
                  </w:pPr>
                </w:p>
              </w:tc>
            </w:tr>
          </w:tbl>
          <w:p w14:paraId="7D85BB92" w14:textId="77777777" w:rsidR="004D3277" w:rsidRDefault="004D3277">
            <w:pPr>
              <w:spacing w:after="160" w:line="259" w:lineRule="auto"/>
            </w:pPr>
          </w:p>
        </w:tc>
      </w:tr>
    </w:tbl>
    <w:p w14:paraId="701A4495" w14:textId="77777777" w:rsidR="004D3277" w:rsidRDefault="004D3277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4D3277" w14:paraId="7F8B16FC" w14:textId="77777777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  <w:tblCaption w:val="Goals for Student Achievement"/>
              <w:tblDescription w:val="Goals for Student Achievement"/>
            </w:tblPr>
            <w:tblGrid>
              <w:gridCol w:w="4176"/>
            </w:tblGrid>
            <w:tr w:rsidR="004D3277" w14:paraId="569440BB" w14:textId="77777777" w:rsidTr="00BC088D">
              <w:trPr>
                <w:trHeight w:hRule="exact" w:val="3312"/>
                <w:tblHeader/>
              </w:trPr>
              <w:tc>
                <w:tcPr>
                  <w:tcW w:w="4176" w:type="dxa"/>
                </w:tcPr>
                <w:p w14:paraId="3AC5EFFB" w14:textId="77777777" w:rsidR="004D3277" w:rsidRDefault="00166CEC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lastRenderedPageBreak/>
                    <w:drawing>
                      <wp:inline distT="0" distB="0" distL="0" distR="0" wp14:anchorId="596252A0" wp14:editId="2C08B62B">
                        <wp:extent cx="2657475" cy="2162616"/>
                        <wp:effectExtent l="0" t="0" r="0" b="9525"/>
                        <wp:docPr id="1" name="Picture 1" descr="Photo of teacher and student" title="Teacher and Student pho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hutterstock_107801354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26" t="861" r="6767" b="8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0902" cy="21654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3277" w14:paraId="28D91345" w14:textId="77777777">
              <w:trPr>
                <w:trHeight w:hRule="exact" w:val="7488"/>
              </w:trPr>
              <w:tc>
                <w:tcPr>
                  <w:tcW w:w="4176" w:type="dxa"/>
                </w:tcPr>
                <w:p w14:paraId="108429E4" w14:textId="77777777" w:rsidR="004D3277" w:rsidRDefault="00FD7CF4">
                  <w:pPr>
                    <w:pStyle w:val="Heading2"/>
                  </w:pPr>
                  <w:r>
                    <w:t>Goals for Student Achievement</w:t>
                  </w:r>
                </w:p>
                <w:p w14:paraId="3947CF25" w14:textId="77777777" w:rsidR="004D3277" w:rsidRDefault="005641BA">
                  <w:pPr>
                    <w:spacing w:after="200" w:line="264" w:lineRule="auto"/>
                  </w:pPr>
                  <w:r>
                    <w:t>We've created styles that let you match the formatting in this brochure with just a click. On the Home tab of the ribbon, check out the Styles gallery.</w:t>
                  </w:r>
                </w:p>
                <w:p w14:paraId="12E28494" w14:textId="77777777" w:rsidR="004D3277" w:rsidRDefault="00FD7CF4">
                  <w:pPr>
                    <w:pStyle w:val="Heading3"/>
                  </w:pPr>
                  <w:r>
                    <w:t>District Goal(s)</w:t>
                  </w:r>
                </w:p>
                <w:p w14:paraId="1704D5D8" w14:textId="77777777" w:rsidR="004D3277" w:rsidRDefault="005641BA">
                  <w:pPr>
                    <w:spacing w:after="200" w:line="264" w:lineRule="auto"/>
                  </w:pPr>
                  <w:r>
                    <w:t>To try out other looks for this brochure, on the Design tab of the ribbon, check out the Themes, Colors, and Fonts galleries.</w:t>
                  </w:r>
                </w:p>
                <w:p w14:paraId="2F8C7C29" w14:textId="77777777" w:rsidR="004D3277" w:rsidRDefault="005641BA">
                  <w:pPr>
                    <w:spacing w:after="200" w:line="264" w:lineRule="auto"/>
                  </w:pPr>
                  <w:r>
                    <w:t xml:space="preserve">Have your own </w:t>
                  </w:r>
                  <w:r w:rsidR="005041C4">
                    <w:t>school</w:t>
                  </w:r>
                  <w:r>
                    <w:t xml:space="preserve"> fonts or colors? No problem! Those galleries give you the option to add your own.</w:t>
                  </w:r>
                </w:p>
                <w:p w14:paraId="3B840FAE" w14:textId="77777777" w:rsidR="00FD7CF4" w:rsidRDefault="00FD7CF4" w:rsidP="00FD7CF4">
                  <w:pPr>
                    <w:pStyle w:val="Heading3"/>
                  </w:pPr>
                  <w:r>
                    <w:t>School Goal(s) and Focus area(s)</w:t>
                  </w:r>
                </w:p>
                <w:p w14:paraId="545A576F" w14:textId="77777777" w:rsidR="00FD7CF4" w:rsidRDefault="00FD7CF4">
                  <w:pPr>
                    <w:spacing w:after="200" w:line="264" w:lineRule="auto"/>
                  </w:pPr>
                </w:p>
              </w:tc>
            </w:tr>
          </w:tbl>
          <w:p w14:paraId="2AC4FEA8" w14:textId="77777777"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14:paraId="626A3C89" w14:textId="77777777"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14:paraId="20A134E1" w14:textId="77777777" w:rsidR="004D3277" w:rsidRDefault="004D3277">
            <w:pPr>
              <w:spacing w:after="160" w:line="259" w:lineRule="auto"/>
            </w:pPr>
          </w:p>
          <w:p w14:paraId="63765ECC" w14:textId="77777777" w:rsidR="00F22763" w:rsidRDefault="00F22763">
            <w:pPr>
              <w:spacing w:after="160" w:line="259" w:lineRule="auto"/>
            </w:pPr>
          </w:p>
        </w:tc>
        <w:tc>
          <w:tcPr>
            <w:tcW w:w="4176" w:type="dxa"/>
          </w:tcPr>
          <w:p w14:paraId="4F1FA7C0" w14:textId="77777777" w:rsidR="00E14C84" w:rsidRDefault="00E14C84"/>
          <w:tbl>
            <w:tblPr>
              <w:tblStyle w:val="TableLayout"/>
              <w:tblpPr w:leftFromText="180" w:rightFromText="180" w:horzAnchor="page" w:tblpX="526" w:tblpY="733"/>
              <w:tblOverlap w:val="never"/>
              <w:tblW w:w="5000" w:type="pct"/>
              <w:tblLayout w:type="fixed"/>
              <w:tblLook w:val="04A0" w:firstRow="1" w:lastRow="0" w:firstColumn="1" w:lastColumn="0" w:noHBand="0" w:noVBand="1"/>
              <w:tblCaption w:val="Teachers, Parents and Students - Together for Success"/>
              <w:tblDescription w:val="Teachers, Parents and Students - Together for Success"/>
            </w:tblPr>
            <w:tblGrid>
              <w:gridCol w:w="4176"/>
            </w:tblGrid>
            <w:tr w:rsidR="000762A4" w14:paraId="7AD91859" w14:textId="77777777" w:rsidTr="00BC088D">
              <w:trPr>
                <w:trHeight w:hRule="exact" w:val="3510"/>
                <w:tblHeader/>
              </w:trPr>
              <w:tc>
                <w:tcPr>
                  <w:tcW w:w="5000" w:type="pct"/>
                </w:tcPr>
                <w:p w14:paraId="0C736352" w14:textId="77777777" w:rsidR="000762A4" w:rsidRDefault="000762A4" w:rsidP="000762A4">
                  <w:pPr>
                    <w:pStyle w:val="Heading1"/>
                  </w:pPr>
                  <w:r>
                    <w:t>Teachers, Parents, and Students</w:t>
                  </w:r>
                  <w:r w:rsidRPr="00E14C84">
                    <w:t>—Together for Success</w:t>
                  </w:r>
                </w:p>
                <w:p w14:paraId="41B5E9DA" w14:textId="77777777" w:rsidR="000762A4" w:rsidRDefault="000762A4" w:rsidP="00E14C84">
                  <w:pPr>
                    <w:pStyle w:val="Heading1"/>
                  </w:pPr>
                </w:p>
              </w:tc>
            </w:tr>
            <w:tr w:rsidR="004D3277" w14:paraId="42DAE726" w14:textId="77777777" w:rsidTr="000762A4">
              <w:trPr>
                <w:trHeight w:hRule="exact" w:val="10083"/>
              </w:trPr>
              <w:tc>
                <w:tcPr>
                  <w:tcW w:w="5000" w:type="pct"/>
                </w:tcPr>
                <w:p w14:paraId="75880B76" w14:textId="77777777" w:rsidR="004D3277" w:rsidRDefault="00FD7CF4">
                  <w:pPr>
                    <w:pStyle w:val="Heading2"/>
                    <w:spacing w:before="180"/>
                  </w:pPr>
                  <w:r>
                    <w:t>Teacher/School Responsibilities</w:t>
                  </w:r>
                </w:p>
                <w:p w14:paraId="7F2C94E4" w14:textId="77777777" w:rsidR="00166CEC" w:rsidRDefault="009765A5" w:rsidP="00166CEC">
                  <w:r>
                    <w:t xml:space="preserve"> </w:t>
                  </w:r>
                  <w:r w:rsidR="00FD7CF4" w:rsidRPr="00A14B87">
                    <w:t>(List/Describe activities/strategies provided to parents to build the parent’s capacity to support their student’s learning at home.)</w:t>
                  </w:r>
                </w:p>
                <w:p w14:paraId="6C58E5BD" w14:textId="77777777" w:rsidR="0064446B" w:rsidRDefault="009765A5" w:rsidP="00166CEC">
                  <w:r>
                    <w:t>ESSA SEC1116(d)</w:t>
                  </w:r>
                  <w:r w:rsidR="00BC7AD8">
                    <w:t>:</w:t>
                  </w:r>
                  <w:r>
                    <w:t xml:space="preserve"> (</w:t>
                  </w:r>
                  <w:r w:rsidRPr="009765A5">
                    <w:rPr>
                      <w:b/>
                    </w:rPr>
                    <w:t>2A</w:t>
                  </w:r>
                  <w:r>
                    <w:t>), (</w:t>
                  </w:r>
                  <w:r w:rsidRPr="009765A5">
                    <w:rPr>
                      <w:b/>
                    </w:rPr>
                    <w:t>2B</w:t>
                  </w:r>
                  <w:r w:rsidR="00BC7AD8">
                    <w:t>),</w:t>
                  </w:r>
                  <w:r>
                    <w:t xml:space="preserve"> (</w:t>
                  </w:r>
                  <w:r w:rsidRPr="009765A5">
                    <w:rPr>
                      <w:b/>
                    </w:rPr>
                    <w:t>2D</w:t>
                  </w:r>
                  <w:r>
                    <w:t>)</w:t>
                  </w:r>
                </w:p>
                <w:p w14:paraId="297267B1" w14:textId="77777777" w:rsidR="0064446B" w:rsidRDefault="0064446B" w:rsidP="0064446B">
                  <w:pPr>
                    <w:pStyle w:val="Heading2"/>
                    <w:spacing w:before="180"/>
                  </w:pPr>
                  <w:r>
                    <w:t>Student Responsibilities</w:t>
                  </w:r>
                </w:p>
                <w:p w14:paraId="2500B7A9" w14:textId="77777777" w:rsidR="00864B11" w:rsidRPr="00C818EE" w:rsidRDefault="00864B11" w:rsidP="00864B11">
                  <w:pPr>
                    <w:rPr>
                      <w:b/>
                    </w:rPr>
                  </w:pPr>
                  <w:r>
                    <w:t>(</w:t>
                  </w:r>
                  <w:r w:rsidRPr="00C818EE">
                    <w:t>List/Describe specific academic strategies the student will complete to be responsible for their own learning</w:t>
                  </w:r>
                  <w:r>
                    <w:t>.)</w:t>
                  </w:r>
                </w:p>
                <w:p w14:paraId="27929760" w14:textId="77777777" w:rsidR="0064446B" w:rsidRDefault="00BC7AD8" w:rsidP="00166CEC">
                  <w:r>
                    <w:t xml:space="preserve">ESSA SEC1116(d): </w:t>
                  </w:r>
                  <w:r w:rsidRPr="00EE26AB">
                    <w:rPr>
                      <w:b/>
                    </w:rPr>
                    <w:t>(1)</w:t>
                  </w:r>
                </w:p>
                <w:p w14:paraId="3DC61491" w14:textId="77777777" w:rsidR="004D3277" w:rsidRDefault="004D3277">
                  <w:pPr>
                    <w:spacing w:after="200" w:line="264" w:lineRule="auto"/>
                  </w:pPr>
                </w:p>
                <w:p w14:paraId="730FDE95" w14:textId="77777777" w:rsidR="0064446B" w:rsidRDefault="0064446B">
                  <w:pPr>
                    <w:spacing w:after="200" w:line="264" w:lineRule="auto"/>
                  </w:pPr>
                </w:p>
              </w:tc>
            </w:tr>
          </w:tbl>
          <w:p w14:paraId="62E281BB" w14:textId="77777777"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14:paraId="2697D67A" w14:textId="77777777" w:rsidR="004D3277" w:rsidRDefault="004D3277">
            <w:pPr>
              <w:spacing w:after="160" w:line="259" w:lineRule="auto"/>
            </w:pPr>
          </w:p>
        </w:tc>
        <w:tc>
          <w:tcPr>
            <w:tcW w:w="576" w:type="dxa"/>
          </w:tcPr>
          <w:p w14:paraId="2A0BBD3F" w14:textId="77777777" w:rsidR="004D3277" w:rsidRDefault="004D3277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Caption w:val="Family Responsibilities"/>
              <w:tblDescription w:val="Family Responsibilities"/>
            </w:tblPr>
            <w:tblGrid>
              <w:gridCol w:w="4032"/>
            </w:tblGrid>
            <w:tr w:rsidR="004D3277" w14:paraId="7DB68C4C" w14:textId="77777777" w:rsidTr="00BC088D">
              <w:trPr>
                <w:trHeight w:hRule="exact" w:val="7344"/>
                <w:tblHeader/>
              </w:trPr>
              <w:tc>
                <w:tcPr>
                  <w:tcW w:w="5000" w:type="pct"/>
                </w:tcPr>
                <w:p w14:paraId="1F67D2D6" w14:textId="77777777" w:rsidR="004D3277" w:rsidRDefault="00FD7CF4">
                  <w:pPr>
                    <w:pStyle w:val="Heading2"/>
                  </w:pPr>
                  <w:r>
                    <w:t>Family Responsibilities</w:t>
                  </w:r>
                </w:p>
                <w:p w14:paraId="6D101104" w14:textId="77777777" w:rsidR="00FD7CF4" w:rsidRPr="00A14B87" w:rsidRDefault="00FD7CF4" w:rsidP="00FD7CF4">
                  <w:r w:rsidRPr="00A14B87">
                    <w:t>(List/Describe specific activities linked to learning that parents/families will implement to support their child’s learning to achieve the identified school academic goals.)</w:t>
                  </w:r>
                </w:p>
                <w:p w14:paraId="1C69A5EA" w14:textId="77777777" w:rsidR="009765A5" w:rsidRDefault="009765A5" w:rsidP="009765A5">
                  <w:r>
                    <w:t>ESSA SEC1116(d): (</w:t>
                  </w:r>
                  <w:r w:rsidRPr="009765A5">
                    <w:rPr>
                      <w:b/>
                    </w:rPr>
                    <w:t>1</w:t>
                  </w:r>
                  <w:r>
                    <w:t>), (</w:t>
                  </w:r>
                  <w:r w:rsidRPr="009765A5">
                    <w:rPr>
                      <w:b/>
                    </w:rPr>
                    <w:t>2A</w:t>
                  </w:r>
                  <w:r>
                    <w:t>)</w:t>
                  </w:r>
                </w:p>
                <w:p w14:paraId="1C0EC55F" w14:textId="77777777" w:rsidR="004D3277" w:rsidRDefault="004D3277">
                  <w:pPr>
                    <w:spacing w:after="200" w:line="264" w:lineRule="auto"/>
                  </w:pPr>
                </w:p>
              </w:tc>
            </w:tr>
            <w:tr w:rsidR="004D3277" w14:paraId="00A61216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5F31480D" w14:textId="77777777" w:rsidR="004D3277" w:rsidRDefault="004D3277"/>
              </w:tc>
            </w:tr>
            <w:tr w:rsidR="004D3277" w14:paraId="527E3482" w14:textId="77777777" w:rsidTr="00FD7CF4">
              <w:trPr>
                <w:trHeight w:hRule="exact" w:val="3168"/>
              </w:trPr>
              <w:tc>
                <w:tcPr>
                  <w:tcW w:w="5000" w:type="pct"/>
                  <w:shd w:val="clear" w:color="auto" w:fill="002060"/>
                </w:tcPr>
                <w:p w14:paraId="7E109707" w14:textId="77777777" w:rsidR="004D3277" w:rsidRDefault="005641BA">
                  <w:pPr>
                    <w:pStyle w:val="BlockHeading"/>
                  </w:pPr>
                  <w:r>
                    <w:t>Contact Us</w:t>
                  </w:r>
                </w:p>
                <w:p w14:paraId="5D7EDADB" w14:textId="77777777" w:rsidR="004D3277" w:rsidRDefault="00000000">
                  <w:pPr>
                    <w:pStyle w:val="BlockText2"/>
                  </w:pPr>
                  <w:sdt>
                    <w:sdtPr>
                      <w:alias w:val="Company"/>
                      <w:tag w:val=""/>
                      <w:id w:val="-1173869346"/>
                      <w:placeholder>
                        <w:docPart w:val="8AB99F56D8854727B09738E9D6C326E5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Content>
                      <w:r w:rsidR="001D388B">
                        <w:t>School Name</w:t>
                      </w:r>
                    </w:sdtContent>
                  </w:sdt>
                  <w:r w:rsidR="005641BA">
                    <w:br/>
                  </w:r>
                  <w:sdt>
                    <w:sdtPr>
                      <w:id w:val="-344324789"/>
                      <w:placeholder>
                        <w:docPart w:val="89710242B6884725A641C3E663D3AA96"/>
                      </w:placeholder>
                      <w:temporary/>
                      <w:showingPlcHdr/>
                      <w:text w:multiLine="1"/>
                    </w:sdtPr>
                    <w:sdtContent>
                      <w:r w:rsidR="005641BA">
                        <w:t>[Address]</w:t>
                      </w:r>
                    </w:sdtContent>
                  </w:sdt>
                  <w:r w:rsidR="005641BA">
                    <w:br/>
                  </w:r>
                  <w:sdt>
                    <w:sdtPr>
                      <w:id w:val="-1037271962"/>
                      <w:placeholder>
                        <w:docPart w:val="9471BB435BF64F77B6043F2AEE8310A6"/>
                      </w:placeholder>
                      <w:temporary/>
                      <w:showingPlcHdr/>
                      <w:text w:multiLine="1"/>
                    </w:sdtPr>
                    <w:sdtContent>
                      <w:r w:rsidR="005641BA">
                        <w:t>[City, ST  ZIP Code]</w:t>
                      </w:r>
                    </w:sdtContent>
                  </w:sdt>
                </w:p>
                <w:p w14:paraId="669EFDEA" w14:textId="77777777" w:rsidR="004D3277" w:rsidRDefault="00000000">
                  <w:pPr>
                    <w:pStyle w:val="BlockText2"/>
                  </w:pPr>
                  <w:sdt>
                    <w:sdtPr>
                      <w:id w:val="1722475293"/>
                      <w:placeholder>
                        <w:docPart w:val="28A8EEFDE83A448A99D7B769D0CA6B6D"/>
                      </w:placeholder>
                      <w:temporary/>
                      <w:showingPlcHdr/>
                      <w:text/>
                    </w:sdtPr>
                    <w:sdtContent>
                      <w:r w:rsidR="005641BA">
                        <w:t>[Telephone]</w:t>
                      </w:r>
                    </w:sdtContent>
                  </w:sdt>
                  <w:r w:rsidR="005641BA">
                    <w:br/>
                  </w:r>
                  <w:sdt>
                    <w:sdtPr>
                      <w:id w:val="-1139952387"/>
                      <w:placeholder>
                        <w:docPart w:val="A3DC11B1C24F4ED79A5710D8554A1BCB"/>
                      </w:placeholder>
                      <w:temporary/>
                      <w:showingPlcHdr/>
                      <w:text/>
                    </w:sdtPr>
                    <w:sdtContent>
                      <w:r w:rsidR="005641BA">
                        <w:t>[Email]</w:t>
                      </w:r>
                    </w:sdtContent>
                  </w:sdt>
                </w:p>
                <w:p w14:paraId="7C7FEB99" w14:textId="77777777" w:rsidR="004D3277" w:rsidRDefault="005641BA">
                  <w:pPr>
                    <w:pStyle w:val="BlockText2"/>
                  </w:pPr>
                  <w:r>
                    <w:t>Visit us on the Web:</w:t>
                  </w:r>
                  <w:r>
                    <w:br/>
                  </w:r>
                  <w:sdt>
                    <w:sdtPr>
                      <w:id w:val="-523087531"/>
                      <w:placeholder>
                        <w:docPart w:val="0A1A8309DE8B4FF58C3975C16F019ACE"/>
                      </w:placeholder>
                      <w:temporary/>
                      <w:showingPlcHdr/>
                      <w:text/>
                    </w:sdtPr>
                    <w:sdtContent>
                      <w:r>
                        <w:t>[Web Address]</w:t>
                      </w:r>
                    </w:sdtContent>
                  </w:sdt>
                </w:p>
              </w:tc>
            </w:tr>
          </w:tbl>
          <w:p w14:paraId="4EB136AB" w14:textId="77777777" w:rsidR="004D3277" w:rsidRDefault="004D3277">
            <w:pPr>
              <w:spacing w:after="160" w:line="259" w:lineRule="auto"/>
            </w:pPr>
          </w:p>
        </w:tc>
      </w:tr>
    </w:tbl>
    <w:p w14:paraId="15FDABB9" w14:textId="77777777" w:rsidR="004D3277" w:rsidRDefault="004D3277">
      <w:pPr>
        <w:pStyle w:val="NoSpacing"/>
      </w:pPr>
    </w:p>
    <w:sectPr w:rsidR="004D3277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41732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F4"/>
    <w:rsid w:val="000762A4"/>
    <w:rsid w:val="000F3161"/>
    <w:rsid w:val="00106845"/>
    <w:rsid w:val="00166CEC"/>
    <w:rsid w:val="001B25A9"/>
    <w:rsid w:val="001D0131"/>
    <w:rsid w:val="001D388B"/>
    <w:rsid w:val="001E5B3C"/>
    <w:rsid w:val="003921D1"/>
    <w:rsid w:val="003F14A6"/>
    <w:rsid w:val="00476932"/>
    <w:rsid w:val="004C7F06"/>
    <w:rsid w:val="004D3277"/>
    <w:rsid w:val="005041C4"/>
    <w:rsid w:val="005641BA"/>
    <w:rsid w:val="005C14A6"/>
    <w:rsid w:val="0064446B"/>
    <w:rsid w:val="007437B8"/>
    <w:rsid w:val="00864B11"/>
    <w:rsid w:val="009765A5"/>
    <w:rsid w:val="009A6517"/>
    <w:rsid w:val="00BC088D"/>
    <w:rsid w:val="00BC7AD8"/>
    <w:rsid w:val="00BD7A76"/>
    <w:rsid w:val="00BE08AC"/>
    <w:rsid w:val="00D35B35"/>
    <w:rsid w:val="00E14C84"/>
    <w:rsid w:val="00EE26AB"/>
    <w:rsid w:val="00F22763"/>
    <w:rsid w:val="00FD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3B6289"/>
  <w15:docId w15:val="{7DE34A9D-6696-4387-890C-74F755C81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CF4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FD7CF4"/>
    <w:pPr>
      <w:keepNext/>
      <w:keepLines/>
      <w:spacing w:before="240" w:after="180" w:line="216" w:lineRule="auto"/>
      <w:outlineLvl w:val="0"/>
    </w:pPr>
    <w:rPr>
      <w:rFonts w:ascii="Cambria" w:eastAsiaTheme="majorEastAsia" w:hAnsi="Cambria" w:cstheme="majorBidi"/>
      <w:color w:val="002060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FD7CF4"/>
    <w:pPr>
      <w:keepNext/>
      <w:keepLines/>
      <w:pBdr>
        <w:bottom w:val="single" w:sz="4" w:space="4" w:color="002060"/>
      </w:pBdr>
      <w:spacing w:before="480" w:after="160" w:line="216" w:lineRule="auto"/>
      <w:outlineLvl w:val="1"/>
    </w:pPr>
    <w:rPr>
      <w:rFonts w:ascii="Cambria" w:eastAsiaTheme="majorEastAsia" w:hAnsi="Cambria" w:cstheme="majorBidi"/>
      <w:color w:val="002060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C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0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rsid w:val="005C14A6"/>
    <w:pPr>
      <w:spacing w:after="120" w:line="211" w:lineRule="auto"/>
      <w:contextualSpacing/>
    </w:pPr>
    <w:rPr>
      <w:rFonts w:ascii="Cambria" w:eastAsiaTheme="majorEastAsia" w:hAnsi="Cambria" w:cstheme="majorBidi"/>
      <w:b/>
      <w:color w:val="002060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sid w:val="005C14A6"/>
    <w:rPr>
      <w:rFonts w:ascii="Cambria" w:eastAsiaTheme="majorEastAsia" w:hAnsi="Cambria" w:cstheme="majorBidi"/>
      <w:b/>
      <w:color w:val="002060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rsid w:val="00FD7CF4"/>
    <w:pPr>
      <w:pBdr>
        <w:bottom w:val="single" w:sz="4" w:space="3" w:color="002060"/>
      </w:pBdr>
      <w:spacing w:after="60"/>
    </w:pPr>
    <w:rPr>
      <w:rFonts w:asciiTheme="majorHAnsi" w:eastAsiaTheme="majorEastAsia" w:hAnsiTheme="majorHAnsi" w:cstheme="majorBidi"/>
      <w:color w:val="00206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sid w:val="00FD7CF4"/>
    <w:rPr>
      <w:rFonts w:ascii="Cambria" w:eastAsiaTheme="majorEastAsia" w:hAnsi="Cambria" w:cstheme="majorBidi"/>
      <w:color w:val="002060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sid w:val="00FD7CF4"/>
    <w:rPr>
      <w:rFonts w:ascii="Cambria" w:eastAsiaTheme="majorEastAsia" w:hAnsi="Cambria" w:cstheme="majorBidi"/>
      <w:color w:val="002060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rsid w:val="00FD7CF4"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002060"/>
    </w:rPr>
  </w:style>
  <w:style w:type="character" w:customStyle="1" w:styleId="QuoteChar">
    <w:name w:val="Quote Char"/>
    <w:basedOn w:val="DefaultParagraphFont"/>
    <w:link w:val="Quote"/>
    <w:uiPriority w:val="2"/>
    <w:rsid w:val="00FD7CF4"/>
    <w:rPr>
      <w:rFonts w:asciiTheme="majorHAnsi" w:eastAsiaTheme="majorEastAsia" w:hAnsiTheme="majorHAnsi" w:cstheme="majorBidi"/>
      <w:i/>
      <w:iCs/>
      <w:color w:val="002060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rsid w:val="00FD7CF4"/>
    <w:rPr>
      <w:rFonts w:asciiTheme="majorHAnsi" w:eastAsiaTheme="majorEastAsia" w:hAnsiTheme="majorHAnsi" w:cstheme="majorBidi"/>
      <w:i/>
      <w:iCs/>
      <w:color w:val="002060"/>
    </w:rPr>
  </w:style>
  <w:style w:type="paragraph" w:styleId="ListParagraph">
    <w:name w:val="List Paragraph"/>
    <w:basedOn w:val="Normal"/>
    <w:uiPriority w:val="34"/>
    <w:qFormat/>
    <w:rsid w:val="00FD7CF4"/>
    <w:pPr>
      <w:spacing w:after="0" w:line="240" w:lineRule="auto"/>
      <w:ind w:left="720"/>
      <w:contextualSpacing/>
    </w:pPr>
    <w:rPr>
      <w:rFonts w:eastAsiaTheme="minorEastAsia"/>
      <w:color w:val="auto"/>
      <w:kern w:val="0"/>
      <w:sz w:val="24"/>
      <w:szCs w:val="24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bolen\AppData\Roaming\Microsoft\Templates\Company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AB99F56D8854727B09738E9D6C32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D595C-D27A-4189-BAFA-5362112CA10A}"/>
      </w:docPartPr>
      <w:docPartBody>
        <w:p w:rsidR="00B21565" w:rsidRDefault="00310E73">
          <w:pPr>
            <w:pStyle w:val="8AB99F56D8854727B09738E9D6C326E5"/>
          </w:pPr>
          <w:r>
            <w:t>[Company Name]</w:t>
          </w:r>
        </w:p>
      </w:docPartBody>
    </w:docPart>
    <w:docPart>
      <w:docPartPr>
        <w:name w:val="89710242B6884725A641C3E663D3A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14815-0C1F-4BE4-A521-0A12D0C8A7D8}"/>
      </w:docPartPr>
      <w:docPartBody>
        <w:p w:rsidR="00B21565" w:rsidRDefault="00310E73">
          <w:pPr>
            <w:pStyle w:val="89710242B6884725A641C3E663D3AA96"/>
          </w:pPr>
          <w:r>
            <w:t>[Address]</w:t>
          </w:r>
        </w:p>
      </w:docPartBody>
    </w:docPart>
    <w:docPart>
      <w:docPartPr>
        <w:name w:val="9471BB435BF64F77B6043F2AEE831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F8B18-63E0-46E0-9929-3A4835C2C666}"/>
      </w:docPartPr>
      <w:docPartBody>
        <w:p w:rsidR="00B21565" w:rsidRDefault="00310E73">
          <w:pPr>
            <w:pStyle w:val="9471BB435BF64F77B6043F2AEE8310A6"/>
          </w:pPr>
          <w:r>
            <w:t>[City, ST  ZIP Code]</w:t>
          </w:r>
        </w:p>
      </w:docPartBody>
    </w:docPart>
    <w:docPart>
      <w:docPartPr>
        <w:name w:val="28A8EEFDE83A448A99D7B769D0CA6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8DBF5-EED8-4F05-A19A-58A370D2FE8E}"/>
      </w:docPartPr>
      <w:docPartBody>
        <w:p w:rsidR="00B21565" w:rsidRDefault="00310E73">
          <w:pPr>
            <w:pStyle w:val="28A8EEFDE83A448A99D7B769D0CA6B6D"/>
          </w:pPr>
          <w:r>
            <w:t>[Telephone]</w:t>
          </w:r>
        </w:p>
      </w:docPartBody>
    </w:docPart>
    <w:docPart>
      <w:docPartPr>
        <w:name w:val="A3DC11B1C24F4ED79A5710D8554A1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10667-F409-4FE5-9E87-426E3DDE772A}"/>
      </w:docPartPr>
      <w:docPartBody>
        <w:p w:rsidR="00B21565" w:rsidRDefault="00310E73">
          <w:pPr>
            <w:pStyle w:val="A3DC11B1C24F4ED79A5710D8554A1BCB"/>
          </w:pPr>
          <w:r>
            <w:t>[Email]</w:t>
          </w:r>
        </w:p>
      </w:docPartBody>
    </w:docPart>
    <w:docPart>
      <w:docPartPr>
        <w:name w:val="0A1A8309DE8B4FF58C3975C16F019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C77B7-8958-4F4D-A419-B352E3FF75D0}"/>
      </w:docPartPr>
      <w:docPartBody>
        <w:p w:rsidR="00B21565" w:rsidRDefault="00310E73">
          <w:pPr>
            <w:pStyle w:val="0A1A8309DE8B4FF58C3975C16F019ACE"/>
          </w:pPr>
          <w:r>
            <w:t>[Web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0E73"/>
    <w:rsid w:val="00001FCE"/>
    <w:rsid w:val="000330F2"/>
    <w:rsid w:val="002E3967"/>
    <w:rsid w:val="002F0A91"/>
    <w:rsid w:val="00310E73"/>
    <w:rsid w:val="004340A1"/>
    <w:rsid w:val="0062013C"/>
    <w:rsid w:val="008A08D2"/>
    <w:rsid w:val="009B7B05"/>
    <w:rsid w:val="00B21565"/>
    <w:rsid w:val="00BD7A76"/>
    <w:rsid w:val="00C253F6"/>
    <w:rsid w:val="00CF2187"/>
    <w:rsid w:val="00D35B35"/>
    <w:rsid w:val="00D551C2"/>
    <w:rsid w:val="00D7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B99F56D8854727B09738E9D6C326E5">
    <w:name w:val="8AB99F56D8854727B09738E9D6C326E5"/>
  </w:style>
  <w:style w:type="paragraph" w:customStyle="1" w:styleId="89710242B6884725A641C3E663D3AA96">
    <w:name w:val="89710242B6884725A641C3E663D3AA96"/>
  </w:style>
  <w:style w:type="paragraph" w:customStyle="1" w:styleId="9471BB435BF64F77B6043F2AEE8310A6">
    <w:name w:val="9471BB435BF64F77B6043F2AEE8310A6"/>
  </w:style>
  <w:style w:type="paragraph" w:customStyle="1" w:styleId="28A8EEFDE83A448A99D7B769D0CA6B6D">
    <w:name w:val="28A8EEFDE83A448A99D7B769D0CA6B6D"/>
  </w:style>
  <w:style w:type="paragraph" w:customStyle="1" w:styleId="A3DC11B1C24F4ED79A5710D8554A1BCB">
    <w:name w:val="A3DC11B1C24F4ED79A5710D8554A1BCB"/>
  </w:style>
  <w:style w:type="paragraph" w:customStyle="1" w:styleId="0A1A8309DE8B4FF58C3975C16F019ACE">
    <w:name w:val="0A1A8309DE8B4FF58C3975C16F019A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Brochure</Template>
  <TotalTime>3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FACE Compact Template</vt:lpstr>
    </vt:vector>
  </TitlesOfParts>
  <Company>School Name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 Compact Template</dc:title>
  <dc:subject>Guides</dc:subject>
  <dc:creator>Jill Mathews</dc:creator>
  <cp:lastModifiedBy>Jill Mathews</cp:lastModifiedBy>
  <cp:revision>9</cp:revision>
  <dcterms:created xsi:type="dcterms:W3CDTF">2018-07-23T20:10:00Z</dcterms:created>
  <dcterms:modified xsi:type="dcterms:W3CDTF">2025-05-16T15:00:00Z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